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B86A5D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91" name="Picture 190" descr="2001 March-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 March-April-May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92" name="Picture 191" descr="2001 March-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 March-April-May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93" name="Picture 192" descr="2001 March-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 March-April-May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94" name="Picture 193" descr="2001 March-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 March-April-May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95" name="Picture 194" descr="2001 March-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 March-April-May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96" name="Picture 195" descr="2001 March-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 March-April-May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97" name="Picture 196" descr="2001 March-April-May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 March-April-May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98" name="Picture 197" descr="2001 March-April-May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 March-April-May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026FB8"/>
    <w:rsid w:val="0004507F"/>
    <w:rsid w:val="00161E76"/>
    <w:rsid w:val="001953D5"/>
    <w:rsid w:val="001D7775"/>
    <w:rsid w:val="001E02FB"/>
    <w:rsid w:val="001F5941"/>
    <w:rsid w:val="00200E9C"/>
    <w:rsid w:val="00240BA1"/>
    <w:rsid w:val="002431CB"/>
    <w:rsid w:val="002E63CD"/>
    <w:rsid w:val="0034621C"/>
    <w:rsid w:val="003E36A9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5C2ED2"/>
    <w:rsid w:val="00611B4C"/>
    <w:rsid w:val="00642F3D"/>
    <w:rsid w:val="00697F1E"/>
    <w:rsid w:val="006D0422"/>
    <w:rsid w:val="00710860"/>
    <w:rsid w:val="00730160"/>
    <w:rsid w:val="007873B8"/>
    <w:rsid w:val="007C1D07"/>
    <w:rsid w:val="007E7D09"/>
    <w:rsid w:val="00807DF8"/>
    <w:rsid w:val="008F4471"/>
    <w:rsid w:val="00906884"/>
    <w:rsid w:val="009826E5"/>
    <w:rsid w:val="00997A99"/>
    <w:rsid w:val="009B1CF8"/>
    <w:rsid w:val="00A10B2B"/>
    <w:rsid w:val="00A178DC"/>
    <w:rsid w:val="00AF7D32"/>
    <w:rsid w:val="00B27E26"/>
    <w:rsid w:val="00B575C0"/>
    <w:rsid w:val="00B752FB"/>
    <w:rsid w:val="00B86A5D"/>
    <w:rsid w:val="00C14E5C"/>
    <w:rsid w:val="00C86FC5"/>
    <w:rsid w:val="00CC084C"/>
    <w:rsid w:val="00CC7587"/>
    <w:rsid w:val="00D16D4E"/>
    <w:rsid w:val="00D32033"/>
    <w:rsid w:val="00D32CC1"/>
    <w:rsid w:val="00D653F2"/>
    <w:rsid w:val="00DF779D"/>
    <w:rsid w:val="00ED50C4"/>
    <w:rsid w:val="00F1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2017-11-24T14:41:00Z</dcterms:created>
  <dcterms:modified xsi:type="dcterms:W3CDTF">2017-11-24T14:42:00Z</dcterms:modified>
</cp:coreProperties>
</file>